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0B101" w14:textId="3A1FFE71" w:rsidR="00FC1989" w:rsidRPr="0014215F" w:rsidRDefault="00FC1989">
      <w:pPr>
        <w:rPr>
          <w:color w:val="FFFFFF" w:themeColor="background1"/>
          <w14:textFill>
            <w14:noFill/>
          </w14:textFill>
        </w:rPr>
      </w:pPr>
    </w:p>
    <w:p w14:paraId="28833EDB" w14:textId="3A91C4E6" w:rsidR="00FC1989" w:rsidRPr="00FC1989" w:rsidRDefault="00FC1989" w:rsidP="00FC1989"/>
    <w:p w14:paraId="0350D4AC" w14:textId="564B9E08" w:rsidR="006A1021" w:rsidRPr="00943C29" w:rsidRDefault="00E42312" w:rsidP="00943C29">
      <w:pPr>
        <w:rPr>
          <w:b/>
          <w:color w:val="FF0000"/>
          <w:sz w:val="96"/>
          <w:szCs w:val="96"/>
        </w:rPr>
      </w:pPr>
      <w:r w:rsidRPr="0033089C">
        <w:rPr>
          <w:b/>
          <w:color w:val="FF0000"/>
          <w:sz w:val="96"/>
          <w:szCs w:val="96"/>
        </w:rPr>
        <w:t xml:space="preserve"> </w:t>
      </w:r>
    </w:p>
    <w:p w14:paraId="416B0BD7" w14:textId="048B11DB" w:rsidR="000D71FC" w:rsidRPr="00EF7AF9" w:rsidRDefault="00D16774" w:rsidP="00EF7AF9">
      <w:pPr>
        <w:spacing w:after="0"/>
        <w:jc w:val="center"/>
        <w:rPr>
          <w:b/>
          <w:i/>
          <w:iCs/>
          <w:color w:val="FF0000"/>
          <w:sz w:val="52"/>
          <w:szCs w:val="52"/>
          <w:u w:val="single"/>
        </w:rPr>
      </w:pPr>
      <w:r w:rsidRPr="008C75EB">
        <w:rPr>
          <w:b/>
          <w:i/>
          <w:iCs/>
          <w:color w:val="FF0000"/>
          <w:sz w:val="52"/>
          <w:szCs w:val="52"/>
          <w:u w:val="single"/>
        </w:rPr>
        <w:t>Eltville</w:t>
      </w:r>
      <w:r w:rsidR="00CB2547" w:rsidRPr="008C75EB">
        <w:rPr>
          <w:b/>
          <w:i/>
          <w:iCs/>
          <w:color w:val="FF0000"/>
          <w:sz w:val="52"/>
          <w:szCs w:val="52"/>
          <w:u w:val="single"/>
        </w:rPr>
        <w:t xml:space="preserve"> </w:t>
      </w:r>
      <w:r w:rsidR="006016C9" w:rsidRPr="008C75EB">
        <w:rPr>
          <w:b/>
          <w:i/>
          <w:iCs/>
          <w:color w:val="FF0000"/>
          <w:sz w:val="52"/>
          <w:szCs w:val="52"/>
          <w:u w:val="single"/>
        </w:rPr>
        <w:t>- Wegbeschreibung</w:t>
      </w:r>
    </w:p>
    <w:p w14:paraId="33B033E6" w14:textId="364F0F06" w:rsidR="006016C9" w:rsidRPr="00C72397" w:rsidRDefault="006016C9" w:rsidP="000D71FC">
      <w:pPr>
        <w:rPr>
          <w:rFonts w:ascii="Arial" w:hAnsi="Arial" w:cs="Arial"/>
          <w:bCs/>
          <w:color w:val="000000" w:themeColor="text1"/>
          <w:sz w:val="16"/>
          <w:szCs w:val="16"/>
        </w:rPr>
      </w:pPr>
    </w:p>
    <w:p w14:paraId="344FDDEB" w14:textId="05080F75" w:rsidR="006016C9" w:rsidRPr="00C72397" w:rsidRDefault="006016C9" w:rsidP="00C72397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Nach einer </w:t>
      </w:r>
      <w:r w:rsidR="00A7256D" w:rsidRPr="00C72397">
        <w:rPr>
          <w:rFonts w:ascii="Arial" w:hAnsi="Arial" w:cs="Arial"/>
          <w:b/>
          <w:color w:val="000000" w:themeColor="text1"/>
          <w:sz w:val="28"/>
          <w:szCs w:val="28"/>
        </w:rPr>
        <w:t>7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0 </w:t>
      </w:r>
      <w:r w:rsidR="00A7256D" w:rsidRPr="00C72397">
        <w:rPr>
          <w:rFonts w:ascii="Arial" w:hAnsi="Arial" w:cs="Arial"/>
          <w:b/>
          <w:color w:val="000000" w:themeColor="text1"/>
          <w:sz w:val="28"/>
          <w:szCs w:val="28"/>
        </w:rPr>
        <w:t>M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>in</w:t>
      </w:r>
      <w:r w:rsidR="00A7256D" w:rsidRPr="00C72397">
        <w:rPr>
          <w:rFonts w:ascii="Arial" w:hAnsi="Arial" w:cs="Arial"/>
          <w:b/>
          <w:color w:val="000000" w:themeColor="text1"/>
          <w:sz w:val="28"/>
          <w:szCs w:val="28"/>
        </w:rPr>
        <w:t>u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>tigen Anfahrt starten wir</w:t>
      </w:r>
      <w:r w:rsidR="00B0732C"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oben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in den Weinbergen von Rauenthal.</w:t>
      </w:r>
    </w:p>
    <w:p w14:paraId="041AE17F" w14:textId="09FF8D23" w:rsidR="006016C9" w:rsidRPr="00C72397" w:rsidRDefault="006016C9" w:rsidP="00C72397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Wir wandern von der Bubenhäuser Höhe </w:t>
      </w:r>
      <w:r w:rsidR="00B0732C" w:rsidRPr="00C72397">
        <w:rPr>
          <w:rFonts w:ascii="Arial" w:hAnsi="Arial" w:cs="Arial"/>
          <w:b/>
          <w:color w:val="000000" w:themeColor="text1"/>
          <w:sz w:val="28"/>
          <w:szCs w:val="28"/>
        </w:rPr>
        <w:t>hinunter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92FAD">
        <w:rPr>
          <w:rFonts w:ascii="Arial" w:hAnsi="Arial" w:cs="Arial"/>
          <w:b/>
          <w:color w:val="000000" w:themeColor="text1"/>
          <w:sz w:val="28"/>
          <w:szCs w:val="28"/>
        </w:rPr>
        <w:t>ins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Martinsthal und von dort über einen leichten Anstieg hinauf zum Sonnentempel von Eltville.</w:t>
      </w:r>
    </w:p>
    <w:p w14:paraId="16DEF441" w14:textId="27DD882E" w:rsidR="006016C9" w:rsidRPr="00C72397" w:rsidRDefault="00C72397" w:rsidP="00C72397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Den wunderschönen Ausblick am </w:t>
      </w:r>
      <w:r w:rsidR="006016C9"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Sonnentempel </w:t>
      </w:r>
      <w:r w:rsidR="00D57923">
        <w:rPr>
          <w:rFonts w:ascii="Arial" w:hAnsi="Arial" w:cs="Arial"/>
          <w:b/>
          <w:color w:val="000000" w:themeColor="text1"/>
          <w:sz w:val="28"/>
          <w:szCs w:val="28"/>
        </w:rPr>
        <w:t xml:space="preserve">genießen wir bei einer kurzen Rast. </w:t>
      </w:r>
    </w:p>
    <w:p w14:paraId="154FB5DA" w14:textId="213F362E" w:rsidR="006016C9" w:rsidRPr="00C72397" w:rsidRDefault="006016C9" w:rsidP="00C72397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Anschließend wandern wir </w:t>
      </w:r>
      <w:r w:rsidR="0053042D">
        <w:rPr>
          <w:rFonts w:ascii="Arial" w:hAnsi="Arial" w:cs="Arial"/>
          <w:b/>
          <w:color w:val="000000" w:themeColor="text1"/>
          <w:sz w:val="28"/>
          <w:szCs w:val="28"/>
        </w:rPr>
        <w:t>in Eltville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durch die </w:t>
      </w:r>
      <w:r w:rsidR="0053042D">
        <w:rPr>
          <w:rFonts w:ascii="Arial" w:hAnsi="Arial" w:cs="Arial"/>
          <w:b/>
          <w:color w:val="000000" w:themeColor="text1"/>
          <w:sz w:val="28"/>
          <w:szCs w:val="28"/>
        </w:rPr>
        <w:t>gemütliche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Altstadt </w:t>
      </w:r>
      <w:r w:rsidR="0053042D">
        <w:rPr>
          <w:rFonts w:ascii="Arial" w:hAnsi="Arial" w:cs="Arial"/>
          <w:b/>
          <w:color w:val="000000" w:themeColor="text1"/>
          <w:sz w:val="28"/>
          <w:szCs w:val="28"/>
        </w:rPr>
        <w:t>und danach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direkt an</w:t>
      </w:r>
      <w:r w:rsidR="00EF7AF9">
        <w:rPr>
          <w:rFonts w:ascii="Arial" w:hAnsi="Arial" w:cs="Arial"/>
          <w:b/>
          <w:color w:val="000000" w:themeColor="text1"/>
          <w:sz w:val="28"/>
          <w:szCs w:val="28"/>
        </w:rPr>
        <w:t xml:space="preserve"> das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72397" w:rsidRPr="00C72397">
        <w:rPr>
          <w:rFonts w:ascii="Arial" w:hAnsi="Arial" w:cs="Arial"/>
          <w:b/>
          <w:color w:val="000000" w:themeColor="text1"/>
          <w:sz w:val="28"/>
          <w:szCs w:val="28"/>
        </w:rPr>
        <w:t>belebte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R</w:t>
      </w:r>
      <w:r w:rsidR="00B0732C" w:rsidRPr="00C72397">
        <w:rPr>
          <w:rFonts w:ascii="Arial" w:hAnsi="Arial" w:cs="Arial"/>
          <w:b/>
          <w:color w:val="000000" w:themeColor="text1"/>
          <w:sz w:val="28"/>
          <w:szCs w:val="28"/>
        </w:rPr>
        <w:t>heinufer.</w:t>
      </w:r>
    </w:p>
    <w:p w14:paraId="34A352B3" w14:textId="77777777" w:rsidR="00C629F9" w:rsidRDefault="00B0732C" w:rsidP="00C72397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Nach einer </w:t>
      </w:r>
      <w:r w:rsidR="0053042D">
        <w:rPr>
          <w:rFonts w:ascii="Arial" w:hAnsi="Arial" w:cs="Arial"/>
          <w:b/>
          <w:color w:val="000000" w:themeColor="text1"/>
          <w:sz w:val="28"/>
          <w:szCs w:val="28"/>
        </w:rPr>
        <w:t>kleinen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Weinprobe laufen wir dann über den Leinpfad</w:t>
      </w:r>
      <w:r w:rsidR="00C72397"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entlang am Rheinufer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zur Schlussrast nach Walluf in </w:t>
      </w:r>
    </w:p>
    <w:p w14:paraId="0D946360" w14:textId="61271D7E" w:rsidR="00B0732C" w:rsidRPr="00C72397" w:rsidRDefault="00A7256D" w:rsidP="00C72397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>„D</w:t>
      </w:r>
      <w:r w:rsidR="00B0732C" w:rsidRPr="00C72397">
        <w:rPr>
          <w:rFonts w:ascii="Arial" w:hAnsi="Arial" w:cs="Arial"/>
          <w:b/>
          <w:color w:val="000000" w:themeColor="text1"/>
          <w:sz w:val="28"/>
          <w:szCs w:val="28"/>
        </w:rPr>
        <w:t>en Weingarten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>“</w:t>
      </w:r>
      <w:r w:rsidR="00B0732C" w:rsidRPr="00C72397">
        <w:rPr>
          <w:rFonts w:ascii="Arial" w:hAnsi="Arial" w:cs="Arial"/>
          <w:b/>
          <w:color w:val="000000" w:themeColor="text1"/>
          <w:sz w:val="28"/>
          <w:szCs w:val="28"/>
        </w:rPr>
        <w:t>. Im Weingarten darf gerne au</w:t>
      </w:r>
      <w:r w:rsidR="0053042D">
        <w:rPr>
          <w:rFonts w:ascii="Arial" w:hAnsi="Arial" w:cs="Arial"/>
          <w:b/>
          <w:color w:val="000000" w:themeColor="text1"/>
          <w:sz w:val="28"/>
          <w:szCs w:val="28"/>
        </w:rPr>
        <w:t xml:space="preserve">f eigene </w:t>
      </w:r>
      <w:r w:rsidR="00B0732C" w:rsidRPr="00C72397">
        <w:rPr>
          <w:rFonts w:ascii="Arial" w:hAnsi="Arial" w:cs="Arial"/>
          <w:b/>
          <w:color w:val="000000" w:themeColor="text1"/>
          <w:sz w:val="28"/>
          <w:szCs w:val="28"/>
        </w:rPr>
        <w:t>Rucksack</w:t>
      </w:r>
      <w:r w:rsidR="0053042D">
        <w:rPr>
          <w:rFonts w:ascii="Arial" w:hAnsi="Arial" w:cs="Arial"/>
          <w:b/>
          <w:color w:val="000000" w:themeColor="text1"/>
          <w:sz w:val="28"/>
          <w:szCs w:val="28"/>
        </w:rPr>
        <w:t>verpflegung zurückgegriffen</w:t>
      </w:r>
      <w:r w:rsidR="00B0732C"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werden. Alternativ können wir etwas aus der </w:t>
      </w:r>
      <w:r w:rsidR="0053042D">
        <w:rPr>
          <w:rFonts w:ascii="Arial" w:hAnsi="Arial" w:cs="Arial"/>
          <w:b/>
          <w:color w:val="000000" w:themeColor="text1"/>
          <w:sz w:val="28"/>
          <w:szCs w:val="28"/>
        </w:rPr>
        <w:t>kleinen Vesperkarte</w:t>
      </w:r>
      <w:r w:rsidR="00B0732C"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bestellen. Die</w:t>
      </w:r>
      <w:r w:rsidR="0053042D">
        <w:rPr>
          <w:rFonts w:ascii="Arial" w:hAnsi="Arial" w:cs="Arial"/>
          <w:b/>
          <w:color w:val="000000" w:themeColor="text1"/>
          <w:sz w:val="28"/>
          <w:szCs w:val="28"/>
        </w:rPr>
        <w:t>se</w:t>
      </w:r>
      <w:r w:rsidR="00B0732C"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Bestellung</w:t>
      </w:r>
      <w:r w:rsidR="00EF7AF9">
        <w:rPr>
          <w:rFonts w:ascii="Arial" w:hAnsi="Arial" w:cs="Arial"/>
          <w:b/>
          <w:color w:val="000000" w:themeColor="text1"/>
          <w:sz w:val="28"/>
          <w:szCs w:val="28"/>
        </w:rPr>
        <w:t>en nehmen wir</w:t>
      </w:r>
      <w:r w:rsidR="00B0732C"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bereits im Bus auf der Hinfahrt </w:t>
      </w:r>
      <w:r w:rsidR="00BC10CB">
        <w:rPr>
          <w:rFonts w:ascii="Arial" w:hAnsi="Arial" w:cs="Arial"/>
          <w:b/>
          <w:color w:val="000000" w:themeColor="text1"/>
          <w:sz w:val="28"/>
          <w:szCs w:val="28"/>
        </w:rPr>
        <w:t>entgegen</w:t>
      </w:r>
      <w:r w:rsidR="00B0732C" w:rsidRPr="00C72397">
        <w:rPr>
          <w:rFonts w:ascii="Arial" w:hAnsi="Arial" w:cs="Arial"/>
          <w:b/>
          <w:color w:val="000000" w:themeColor="text1"/>
          <w:sz w:val="28"/>
          <w:szCs w:val="28"/>
        </w:rPr>
        <w:t>.</w:t>
      </w:r>
    </w:p>
    <w:p w14:paraId="71861896" w14:textId="77777777" w:rsidR="00C629F9" w:rsidRDefault="00B0732C" w:rsidP="00C72397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Der Bus holt uns in unmittelbarer Nähe </w:t>
      </w:r>
      <w:r w:rsidR="00C72397" w:rsidRPr="00C72397">
        <w:rPr>
          <w:rFonts w:ascii="Arial" w:hAnsi="Arial" w:cs="Arial"/>
          <w:b/>
          <w:color w:val="000000" w:themeColor="text1"/>
          <w:sz w:val="28"/>
          <w:szCs w:val="28"/>
        </w:rPr>
        <w:t>vom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Weingarten </w:t>
      </w:r>
      <w:r w:rsidR="000174CD">
        <w:rPr>
          <w:rFonts w:ascii="Arial" w:hAnsi="Arial" w:cs="Arial"/>
          <w:b/>
          <w:color w:val="000000" w:themeColor="text1"/>
          <w:sz w:val="28"/>
          <w:szCs w:val="28"/>
        </w:rPr>
        <w:t>um</w:t>
      </w: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14:paraId="119815BD" w14:textId="78A87464" w:rsidR="00A7256D" w:rsidRPr="00C72397" w:rsidRDefault="00B0732C" w:rsidP="00C72397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>17:30 Uhr wieder ab.</w:t>
      </w:r>
    </w:p>
    <w:p w14:paraId="54CC241B" w14:textId="73106585" w:rsidR="00A7256D" w:rsidRPr="00C72397" w:rsidRDefault="00A7256D" w:rsidP="00C72397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</w:p>
    <w:p w14:paraId="7F230F9F" w14:textId="7113B2AB" w:rsidR="00B0732C" w:rsidRPr="00C72397" w:rsidRDefault="00B0732C" w:rsidP="00C72397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C72397">
        <w:rPr>
          <w:rFonts w:ascii="Arial" w:hAnsi="Arial" w:cs="Arial"/>
          <w:b/>
          <w:color w:val="000000" w:themeColor="text1"/>
          <w:sz w:val="28"/>
          <w:szCs w:val="28"/>
        </w:rPr>
        <w:t>Bitte 50 Cent Stücke für die Benutzung der öffentlichen Toiletten in Eltville und Walluf mitnehmen.</w:t>
      </w:r>
    </w:p>
    <w:p w14:paraId="357F684C" w14:textId="77777777" w:rsidR="00B0732C" w:rsidRDefault="00B0732C" w:rsidP="006016C9">
      <w:pPr>
        <w:spacing w:after="0"/>
        <w:rPr>
          <w:rFonts w:ascii="Arial" w:hAnsi="Arial" w:cs="Arial"/>
          <w:bCs/>
          <w:color w:val="000000" w:themeColor="text1"/>
          <w:sz w:val="36"/>
          <w:szCs w:val="36"/>
        </w:rPr>
      </w:pPr>
    </w:p>
    <w:p w14:paraId="292379AD" w14:textId="77777777" w:rsidR="00B0732C" w:rsidRDefault="00B0732C" w:rsidP="006016C9">
      <w:pPr>
        <w:spacing w:after="0"/>
        <w:rPr>
          <w:rFonts w:ascii="Arial" w:hAnsi="Arial" w:cs="Arial"/>
          <w:bCs/>
          <w:color w:val="000000" w:themeColor="text1"/>
          <w:sz w:val="36"/>
          <w:szCs w:val="36"/>
        </w:rPr>
      </w:pPr>
    </w:p>
    <w:sectPr w:rsidR="00B0732C" w:rsidSect="00192953">
      <w:headerReference w:type="even" r:id="rId8"/>
      <w:headerReference w:type="default" r:id="rId9"/>
      <w:headerReference w:type="first" r:id="rId10"/>
      <w:pgSz w:w="11906" w:h="16838" w:code="9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A96895" w14:textId="77777777" w:rsidR="00467F40" w:rsidRDefault="00467F40" w:rsidP="00FC1989">
      <w:pPr>
        <w:spacing w:after="0" w:line="240" w:lineRule="auto"/>
      </w:pPr>
      <w:r>
        <w:separator/>
      </w:r>
    </w:p>
  </w:endnote>
  <w:endnote w:type="continuationSeparator" w:id="0">
    <w:p w14:paraId="5684410C" w14:textId="77777777" w:rsidR="00467F40" w:rsidRDefault="00467F40" w:rsidP="00FC1989">
      <w:pPr>
        <w:spacing w:after="0" w:line="240" w:lineRule="auto"/>
      </w:pPr>
      <w:r>
        <w:continuationSeparator/>
      </w:r>
    </w:p>
  </w:endnote>
  <w:endnote w:type="continuationNotice" w:id="1">
    <w:p w14:paraId="30EF5E62" w14:textId="77777777" w:rsidR="00467F40" w:rsidRDefault="00467F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B736AC" w14:textId="77777777" w:rsidR="00467F40" w:rsidRDefault="00467F40" w:rsidP="00FC1989">
      <w:pPr>
        <w:spacing w:after="0" w:line="240" w:lineRule="auto"/>
      </w:pPr>
      <w:r>
        <w:separator/>
      </w:r>
    </w:p>
  </w:footnote>
  <w:footnote w:type="continuationSeparator" w:id="0">
    <w:p w14:paraId="5AF2BD5D" w14:textId="77777777" w:rsidR="00467F40" w:rsidRDefault="00467F40" w:rsidP="00FC1989">
      <w:pPr>
        <w:spacing w:after="0" w:line="240" w:lineRule="auto"/>
      </w:pPr>
      <w:r>
        <w:continuationSeparator/>
      </w:r>
    </w:p>
  </w:footnote>
  <w:footnote w:type="continuationNotice" w:id="1">
    <w:p w14:paraId="117B9747" w14:textId="77777777" w:rsidR="00467F40" w:rsidRDefault="00467F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2C437" w14:textId="77777777" w:rsidR="00FC1989" w:rsidRDefault="002D0E1C">
    <w:pPr>
      <w:pStyle w:val="Kopfzeile"/>
    </w:pPr>
    <w:r>
      <w:rPr>
        <w:noProof/>
        <w:lang w:eastAsia="de-DE"/>
      </w:rPr>
      <w:pict w14:anchorId="52C98F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83329" o:spid="_x0000_s1032" type="#_x0000_t75" style="position:absolute;margin-left:0;margin-top:0;width:574.8pt;height:821.5pt;z-index:-251658239;mso-position-horizontal:center;mso-position-horizontal-relative:margin;mso-position-vertical:center;mso-position-vertical-relative:margin" o:allowincell="f">
          <v:imagedata r:id="rId1" o:title="Fidelio bewegt si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69EA3" w14:textId="77777777" w:rsidR="00FC1989" w:rsidRDefault="002D0E1C">
    <w:pPr>
      <w:pStyle w:val="Kopfzeile"/>
    </w:pPr>
    <w:r>
      <w:rPr>
        <w:noProof/>
        <w:lang w:eastAsia="de-DE"/>
      </w:rPr>
      <w:pict w14:anchorId="1998E0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83330" o:spid="_x0000_s1033" type="#_x0000_t75" style="position:absolute;margin-left:0;margin-top:0;width:574.8pt;height:821.5pt;z-index:-251658238;mso-position-horizontal:center;mso-position-horizontal-relative:margin;mso-position-vertical:center;mso-position-vertical-relative:margin" o:allowincell="f">
          <v:imagedata r:id="rId1" o:title="Fidelio bewegt sic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0C28F" w14:textId="77777777" w:rsidR="00FC1989" w:rsidRDefault="002D0E1C">
    <w:pPr>
      <w:pStyle w:val="Kopfzeile"/>
    </w:pPr>
    <w:r>
      <w:rPr>
        <w:noProof/>
        <w:lang w:eastAsia="de-DE"/>
      </w:rPr>
      <w:pict w14:anchorId="18EB1D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83328" o:spid="_x0000_s1031" type="#_x0000_t75" style="position:absolute;margin-left:0;margin-top:0;width:574.8pt;height:821.5pt;z-index:-251658240;mso-position-horizontal:center;mso-position-horizontal-relative:margin;mso-position-vertical:center;mso-position-vertical-relative:margin" o:allowincell="f">
          <v:imagedata r:id="rId1" o:title="Fidelio bewegt si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571A4"/>
    <w:multiLevelType w:val="hybridMultilevel"/>
    <w:tmpl w:val="0958F65A"/>
    <w:lvl w:ilvl="0" w:tplc="F962B1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9627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718"/>
    <w:rsid w:val="000144A6"/>
    <w:rsid w:val="000174CD"/>
    <w:rsid w:val="0002678A"/>
    <w:rsid w:val="00027D6E"/>
    <w:rsid w:val="00035680"/>
    <w:rsid w:val="00041B11"/>
    <w:rsid w:val="00052659"/>
    <w:rsid w:val="00061D24"/>
    <w:rsid w:val="0009047E"/>
    <w:rsid w:val="000A7E9E"/>
    <w:rsid w:val="000D56B0"/>
    <w:rsid w:val="000D71FC"/>
    <w:rsid w:val="000E48A4"/>
    <w:rsid w:val="00101207"/>
    <w:rsid w:val="00106F2D"/>
    <w:rsid w:val="00127BFE"/>
    <w:rsid w:val="0014215F"/>
    <w:rsid w:val="00142824"/>
    <w:rsid w:val="001469D1"/>
    <w:rsid w:val="00147E69"/>
    <w:rsid w:val="00166DD0"/>
    <w:rsid w:val="001675A0"/>
    <w:rsid w:val="00171886"/>
    <w:rsid w:val="0017556B"/>
    <w:rsid w:val="00180117"/>
    <w:rsid w:val="00180C37"/>
    <w:rsid w:val="00187345"/>
    <w:rsid w:val="00192953"/>
    <w:rsid w:val="001B380E"/>
    <w:rsid w:val="001C38AA"/>
    <w:rsid w:val="001D0C54"/>
    <w:rsid w:val="001D5073"/>
    <w:rsid w:val="001E67E6"/>
    <w:rsid w:val="001F0611"/>
    <w:rsid w:val="001F22B7"/>
    <w:rsid w:val="001F24F4"/>
    <w:rsid w:val="00217579"/>
    <w:rsid w:val="00223A38"/>
    <w:rsid w:val="00224946"/>
    <w:rsid w:val="0024341B"/>
    <w:rsid w:val="002658FF"/>
    <w:rsid w:val="00274BA4"/>
    <w:rsid w:val="00286CA3"/>
    <w:rsid w:val="002904E0"/>
    <w:rsid w:val="00297718"/>
    <w:rsid w:val="002B68B1"/>
    <w:rsid w:val="002C10EE"/>
    <w:rsid w:val="002D0E1C"/>
    <w:rsid w:val="002D2064"/>
    <w:rsid w:val="002D4C39"/>
    <w:rsid w:val="00306690"/>
    <w:rsid w:val="003205D9"/>
    <w:rsid w:val="00326C95"/>
    <w:rsid w:val="0033089C"/>
    <w:rsid w:val="00341354"/>
    <w:rsid w:val="003513A7"/>
    <w:rsid w:val="0035559F"/>
    <w:rsid w:val="00365FB3"/>
    <w:rsid w:val="003669AA"/>
    <w:rsid w:val="003725EC"/>
    <w:rsid w:val="00372C02"/>
    <w:rsid w:val="00376512"/>
    <w:rsid w:val="003A16C8"/>
    <w:rsid w:val="003A7331"/>
    <w:rsid w:val="003D0CD6"/>
    <w:rsid w:val="003D79F9"/>
    <w:rsid w:val="003E3D43"/>
    <w:rsid w:val="003E5416"/>
    <w:rsid w:val="003F070F"/>
    <w:rsid w:val="003F1E2F"/>
    <w:rsid w:val="003F2165"/>
    <w:rsid w:val="004006F7"/>
    <w:rsid w:val="00407C9E"/>
    <w:rsid w:val="004325B4"/>
    <w:rsid w:val="00465A7F"/>
    <w:rsid w:val="00467F40"/>
    <w:rsid w:val="00472EC4"/>
    <w:rsid w:val="0047531F"/>
    <w:rsid w:val="00481913"/>
    <w:rsid w:val="0049054E"/>
    <w:rsid w:val="00492277"/>
    <w:rsid w:val="0049773C"/>
    <w:rsid w:val="004C6C4C"/>
    <w:rsid w:val="004D4BAF"/>
    <w:rsid w:val="004D53B7"/>
    <w:rsid w:val="004F005C"/>
    <w:rsid w:val="004F57FB"/>
    <w:rsid w:val="00502E92"/>
    <w:rsid w:val="00527782"/>
    <w:rsid w:val="0053042D"/>
    <w:rsid w:val="005418C9"/>
    <w:rsid w:val="00544469"/>
    <w:rsid w:val="0054531E"/>
    <w:rsid w:val="00552DAF"/>
    <w:rsid w:val="00556B6F"/>
    <w:rsid w:val="00577841"/>
    <w:rsid w:val="0058692A"/>
    <w:rsid w:val="0059549A"/>
    <w:rsid w:val="005977EA"/>
    <w:rsid w:val="005A574F"/>
    <w:rsid w:val="005A6F0C"/>
    <w:rsid w:val="005E392A"/>
    <w:rsid w:val="005E5D79"/>
    <w:rsid w:val="006016C9"/>
    <w:rsid w:val="006048AB"/>
    <w:rsid w:val="006265F1"/>
    <w:rsid w:val="00630547"/>
    <w:rsid w:val="006305AB"/>
    <w:rsid w:val="00635CE6"/>
    <w:rsid w:val="00640280"/>
    <w:rsid w:val="006424F8"/>
    <w:rsid w:val="00652C70"/>
    <w:rsid w:val="00655814"/>
    <w:rsid w:val="00674D88"/>
    <w:rsid w:val="00676117"/>
    <w:rsid w:val="0068458B"/>
    <w:rsid w:val="006A1021"/>
    <w:rsid w:val="006A7DED"/>
    <w:rsid w:val="006D7537"/>
    <w:rsid w:val="006E25DD"/>
    <w:rsid w:val="006F6CC0"/>
    <w:rsid w:val="00705933"/>
    <w:rsid w:val="007115DE"/>
    <w:rsid w:val="00714F03"/>
    <w:rsid w:val="0071532F"/>
    <w:rsid w:val="00745E3C"/>
    <w:rsid w:val="0075082E"/>
    <w:rsid w:val="00750A6A"/>
    <w:rsid w:val="00761B47"/>
    <w:rsid w:val="00762CE6"/>
    <w:rsid w:val="007751A0"/>
    <w:rsid w:val="00776A83"/>
    <w:rsid w:val="00795AE7"/>
    <w:rsid w:val="007A211D"/>
    <w:rsid w:val="007A5E88"/>
    <w:rsid w:val="007B4528"/>
    <w:rsid w:val="007C008D"/>
    <w:rsid w:val="007D369D"/>
    <w:rsid w:val="007D5AD8"/>
    <w:rsid w:val="007E68E0"/>
    <w:rsid w:val="007F22BD"/>
    <w:rsid w:val="007F6B58"/>
    <w:rsid w:val="0080286A"/>
    <w:rsid w:val="0080472C"/>
    <w:rsid w:val="0082572B"/>
    <w:rsid w:val="00825B0F"/>
    <w:rsid w:val="00836782"/>
    <w:rsid w:val="00855D0E"/>
    <w:rsid w:val="008667AE"/>
    <w:rsid w:val="008929CE"/>
    <w:rsid w:val="008B2DC2"/>
    <w:rsid w:val="008B6AB9"/>
    <w:rsid w:val="008C38B1"/>
    <w:rsid w:val="008C75EB"/>
    <w:rsid w:val="008D294B"/>
    <w:rsid w:val="008E14F8"/>
    <w:rsid w:val="008E5848"/>
    <w:rsid w:val="009332EC"/>
    <w:rsid w:val="00943C29"/>
    <w:rsid w:val="009568AD"/>
    <w:rsid w:val="00957A92"/>
    <w:rsid w:val="00960A61"/>
    <w:rsid w:val="00973874"/>
    <w:rsid w:val="00973D15"/>
    <w:rsid w:val="0098759D"/>
    <w:rsid w:val="009A5B17"/>
    <w:rsid w:val="009C440A"/>
    <w:rsid w:val="009D5B83"/>
    <w:rsid w:val="00A00F50"/>
    <w:rsid w:val="00A2099C"/>
    <w:rsid w:val="00A22989"/>
    <w:rsid w:val="00A51136"/>
    <w:rsid w:val="00A51AA9"/>
    <w:rsid w:val="00A60443"/>
    <w:rsid w:val="00A621EF"/>
    <w:rsid w:val="00A627F7"/>
    <w:rsid w:val="00A6389B"/>
    <w:rsid w:val="00A65BFF"/>
    <w:rsid w:val="00A7256D"/>
    <w:rsid w:val="00A75381"/>
    <w:rsid w:val="00A97C36"/>
    <w:rsid w:val="00AA3598"/>
    <w:rsid w:val="00AA5A65"/>
    <w:rsid w:val="00AC13C9"/>
    <w:rsid w:val="00AC7C97"/>
    <w:rsid w:val="00AE26F5"/>
    <w:rsid w:val="00AE3647"/>
    <w:rsid w:val="00AF34E4"/>
    <w:rsid w:val="00AF7D16"/>
    <w:rsid w:val="00B05F10"/>
    <w:rsid w:val="00B0732C"/>
    <w:rsid w:val="00B248DE"/>
    <w:rsid w:val="00B41850"/>
    <w:rsid w:val="00B543CF"/>
    <w:rsid w:val="00B71175"/>
    <w:rsid w:val="00B81EB8"/>
    <w:rsid w:val="00BA6DD8"/>
    <w:rsid w:val="00BB0AAC"/>
    <w:rsid w:val="00BC10CB"/>
    <w:rsid w:val="00BD2FD5"/>
    <w:rsid w:val="00BE1E87"/>
    <w:rsid w:val="00BE1F3E"/>
    <w:rsid w:val="00BF1FB4"/>
    <w:rsid w:val="00C04D4A"/>
    <w:rsid w:val="00C27854"/>
    <w:rsid w:val="00C30CCE"/>
    <w:rsid w:val="00C359D7"/>
    <w:rsid w:val="00C40316"/>
    <w:rsid w:val="00C45F37"/>
    <w:rsid w:val="00C473C2"/>
    <w:rsid w:val="00C61932"/>
    <w:rsid w:val="00C629F9"/>
    <w:rsid w:val="00C63ABA"/>
    <w:rsid w:val="00C67A6E"/>
    <w:rsid w:val="00C70E5A"/>
    <w:rsid w:val="00C72397"/>
    <w:rsid w:val="00C843EA"/>
    <w:rsid w:val="00C85A05"/>
    <w:rsid w:val="00C92FAD"/>
    <w:rsid w:val="00CA384F"/>
    <w:rsid w:val="00CA457A"/>
    <w:rsid w:val="00CA70EB"/>
    <w:rsid w:val="00CB2547"/>
    <w:rsid w:val="00CB64D3"/>
    <w:rsid w:val="00CB6F0C"/>
    <w:rsid w:val="00CC2965"/>
    <w:rsid w:val="00CC5D26"/>
    <w:rsid w:val="00CD3588"/>
    <w:rsid w:val="00CE2F88"/>
    <w:rsid w:val="00D03838"/>
    <w:rsid w:val="00D04D09"/>
    <w:rsid w:val="00D10059"/>
    <w:rsid w:val="00D16774"/>
    <w:rsid w:val="00D264FD"/>
    <w:rsid w:val="00D35820"/>
    <w:rsid w:val="00D438A0"/>
    <w:rsid w:val="00D507D8"/>
    <w:rsid w:val="00D54DFC"/>
    <w:rsid w:val="00D57923"/>
    <w:rsid w:val="00D918C4"/>
    <w:rsid w:val="00D97AF0"/>
    <w:rsid w:val="00DB7B81"/>
    <w:rsid w:val="00DB7CCF"/>
    <w:rsid w:val="00DD130B"/>
    <w:rsid w:val="00DD1EB3"/>
    <w:rsid w:val="00DF05D4"/>
    <w:rsid w:val="00E04195"/>
    <w:rsid w:val="00E04211"/>
    <w:rsid w:val="00E10D20"/>
    <w:rsid w:val="00E25D19"/>
    <w:rsid w:val="00E26D5E"/>
    <w:rsid w:val="00E42312"/>
    <w:rsid w:val="00E54319"/>
    <w:rsid w:val="00E63782"/>
    <w:rsid w:val="00E70B77"/>
    <w:rsid w:val="00E70F42"/>
    <w:rsid w:val="00E81F21"/>
    <w:rsid w:val="00EA1655"/>
    <w:rsid w:val="00EC06C1"/>
    <w:rsid w:val="00EC2FC6"/>
    <w:rsid w:val="00ED403F"/>
    <w:rsid w:val="00ED5066"/>
    <w:rsid w:val="00ED7F0D"/>
    <w:rsid w:val="00EF544C"/>
    <w:rsid w:val="00EF7A64"/>
    <w:rsid w:val="00EF7AF9"/>
    <w:rsid w:val="00F47F03"/>
    <w:rsid w:val="00F564C9"/>
    <w:rsid w:val="00F607F6"/>
    <w:rsid w:val="00F612D6"/>
    <w:rsid w:val="00F6382E"/>
    <w:rsid w:val="00F71CC5"/>
    <w:rsid w:val="00F72628"/>
    <w:rsid w:val="00F7563B"/>
    <w:rsid w:val="00F94469"/>
    <w:rsid w:val="00F9702F"/>
    <w:rsid w:val="00FA5E9D"/>
    <w:rsid w:val="00FB23B8"/>
    <w:rsid w:val="00FC1989"/>
    <w:rsid w:val="00FC2BFD"/>
    <w:rsid w:val="00FD23AE"/>
    <w:rsid w:val="00FE18F0"/>
    <w:rsid w:val="00FE52EC"/>
    <w:rsid w:val="00FE64FF"/>
    <w:rsid w:val="00FF071D"/>
    <w:rsid w:val="00FF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776266"/>
  <w15:docId w15:val="{622417AB-DB30-4D16-BA97-85D2E483E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C1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1989"/>
  </w:style>
  <w:style w:type="paragraph" w:styleId="Fuzeile">
    <w:name w:val="footer"/>
    <w:basedOn w:val="Standard"/>
    <w:link w:val="FuzeileZchn"/>
    <w:uiPriority w:val="99"/>
    <w:unhideWhenUsed/>
    <w:rsid w:val="00FC1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C1989"/>
  </w:style>
  <w:style w:type="character" w:styleId="Kommentarzeichen">
    <w:name w:val="annotation reference"/>
    <w:basedOn w:val="Absatz-Standardschriftart"/>
    <w:uiPriority w:val="99"/>
    <w:semiHidden/>
    <w:unhideWhenUsed/>
    <w:rsid w:val="0029771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9771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9771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9771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9771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77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4231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4031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03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bert\AppData\Local\Temp\Aushang%201.1-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E32FC-2214-4368-9FF5-42D994A93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Aushang 1.1-1.dotx</Template>
  <TotalTime>0</TotalTime>
  <Pages>1</Pages>
  <Words>134</Words>
  <Characters>847</Characters>
  <Application>Microsoft Office Word</Application>
  <DocSecurity>4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Müller</dc:creator>
  <cp:keywords/>
  <dc:description/>
  <cp:lastModifiedBy>Heiko Schulz</cp:lastModifiedBy>
  <cp:revision>2</cp:revision>
  <cp:lastPrinted>2024-08-07T16:25:00Z</cp:lastPrinted>
  <dcterms:created xsi:type="dcterms:W3CDTF">2024-08-08T08:34:00Z</dcterms:created>
  <dcterms:modified xsi:type="dcterms:W3CDTF">2024-08-08T08:34:00Z</dcterms:modified>
</cp:coreProperties>
</file>